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9B7" w:rsidRDefault="00E34720" w:rsidP="00206604">
      <w:pPr>
        <w:ind w:left="19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639B7">
        <w:rPr>
          <w:noProof/>
        </w:rPr>
        <w:drawing>
          <wp:inline distT="0" distB="0" distL="0" distR="0">
            <wp:extent cx="3362817" cy="1992085"/>
            <wp:effectExtent l="0" t="0" r="0" b="0"/>
            <wp:docPr id="2" name="Рисунок 2" descr="C:\Documents and Settings\user\Local Setting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56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9B7" w:rsidRDefault="007639B7" w:rsidP="00E34720">
      <w:pPr>
        <w:jc w:val="both"/>
        <w:rPr>
          <w:b/>
          <w:sz w:val="28"/>
          <w:szCs w:val="28"/>
        </w:rPr>
      </w:pPr>
    </w:p>
    <w:p w:rsidR="00E34720" w:rsidRPr="00206604" w:rsidRDefault="00E34720" w:rsidP="00E34720">
      <w:pPr>
        <w:jc w:val="both"/>
      </w:pPr>
      <w:r w:rsidRPr="00206604">
        <w:rPr>
          <w:b/>
        </w:rPr>
        <w:t xml:space="preserve">27-28 марта 2014 года  </w:t>
      </w:r>
      <w:r w:rsidRPr="00206604">
        <w:t>на базе</w:t>
      </w:r>
      <w:r w:rsidRPr="00206604">
        <w:rPr>
          <w:b/>
        </w:rPr>
        <w:t xml:space="preserve"> </w:t>
      </w:r>
      <w:r w:rsidRPr="00206604">
        <w:t xml:space="preserve">Государственного бюджетного  образовательного учреждения среднего профессионального образования </w:t>
      </w:r>
    </w:p>
    <w:p w:rsidR="00E34720" w:rsidRPr="00206604" w:rsidRDefault="00E34720" w:rsidP="00E34720">
      <w:pPr>
        <w:jc w:val="both"/>
        <w:rPr>
          <w:rFonts w:eastAsiaTheme="minorHAnsi"/>
          <w:b/>
          <w:lang w:eastAsia="en-US"/>
        </w:rPr>
      </w:pPr>
      <w:r w:rsidRPr="00206604">
        <w:t xml:space="preserve">«Казанское училище олимпийского резерва»  прошла </w:t>
      </w:r>
      <w:r w:rsidRPr="00206604">
        <w:rPr>
          <w:lang w:val="en-US"/>
        </w:rPr>
        <w:t>IX</w:t>
      </w:r>
      <w:r w:rsidRPr="00206604">
        <w:t xml:space="preserve"> Всероссийская студенческая научно-практическая конференция «</w:t>
      </w:r>
      <w:r w:rsidRPr="00206604">
        <w:rPr>
          <w:rFonts w:eastAsiaTheme="minorHAnsi"/>
          <w:b/>
          <w:lang w:eastAsia="en-US"/>
        </w:rPr>
        <w:t>Физическая культура, спорт и туризм на современном этапе: реалии и перспективы развития»</w:t>
      </w:r>
    </w:p>
    <w:p w:rsidR="00E34720" w:rsidRPr="00206604" w:rsidRDefault="00E34720" w:rsidP="00E34720">
      <w:pPr>
        <w:widowControl w:val="0"/>
        <w:jc w:val="both"/>
      </w:pPr>
      <w:r w:rsidRPr="00206604">
        <w:t xml:space="preserve">      Целью конференции было </w:t>
      </w:r>
      <w:proofErr w:type="gramStart"/>
      <w:r w:rsidRPr="00206604">
        <w:t>стимулирование</w:t>
      </w:r>
      <w:proofErr w:type="gramEnd"/>
      <w:r w:rsidRPr="00206604">
        <w:t xml:space="preserve"> и развитие студенческой научной мысли и  активизация исследовательского потенциала студентов.</w:t>
      </w:r>
    </w:p>
    <w:p w:rsidR="00E34720" w:rsidRPr="00206604" w:rsidRDefault="009215C2" w:rsidP="00E34720">
      <w:pPr>
        <w:jc w:val="both"/>
        <w:rPr>
          <w:rFonts w:eastAsiaTheme="minorHAnsi"/>
          <w:lang w:eastAsia="en-US"/>
        </w:rPr>
      </w:pPr>
      <w:r w:rsidRPr="00206604">
        <w:t xml:space="preserve">    </w:t>
      </w:r>
      <w:r w:rsidR="009430A6" w:rsidRPr="00206604">
        <w:t xml:space="preserve">Представителем нашего техникума был студент 1 курса очной формы обучения </w:t>
      </w:r>
      <w:proofErr w:type="spellStart"/>
      <w:r w:rsidR="009430A6" w:rsidRPr="00206604">
        <w:t>Перевязкин</w:t>
      </w:r>
      <w:proofErr w:type="spellEnd"/>
      <w:r w:rsidR="009430A6" w:rsidRPr="00206604">
        <w:t xml:space="preserve"> Алексей Петрович. Он выступил в секции  «</w:t>
      </w:r>
      <w:r w:rsidR="009430A6" w:rsidRPr="00206604">
        <w:rPr>
          <w:rFonts w:eastAsiaTheme="minorHAnsi"/>
          <w:lang w:eastAsia="en-US"/>
        </w:rPr>
        <w:t>Психолого-педагогические и медико-биологические аспекты подготовки олимпийского резерва» с исследовательской работой «Твердость характера и спортивная деятельность</w:t>
      </w:r>
      <w:r w:rsidR="001501EF" w:rsidRPr="00206604">
        <w:rPr>
          <w:rFonts w:eastAsiaTheme="minorHAnsi"/>
          <w:lang w:eastAsia="en-US"/>
        </w:rPr>
        <w:t xml:space="preserve">», </w:t>
      </w:r>
      <w:r w:rsidRPr="00206604">
        <w:rPr>
          <w:rFonts w:eastAsiaTheme="minorHAnsi"/>
          <w:lang w:eastAsia="en-US"/>
        </w:rPr>
        <w:t>н</w:t>
      </w:r>
      <w:r w:rsidR="009430A6" w:rsidRPr="00206604">
        <w:rPr>
          <w:rFonts w:eastAsiaTheme="minorHAnsi"/>
          <w:lang w:eastAsia="en-US"/>
        </w:rPr>
        <w:t>аучны</w:t>
      </w:r>
      <w:r w:rsidRPr="00206604">
        <w:rPr>
          <w:rFonts w:eastAsiaTheme="minorHAnsi"/>
          <w:lang w:eastAsia="en-US"/>
        </w:rPr>
        <w:t>й руководитель</w:t>
      </w:r>
      <w:r w:rsidR="009430A6" w:rsidRPr="00206604">
        <w:rPr>
          <w:rFonts w:eastAsiaTheme="minorHAnsi"/>
          <w:lang w:eastAsia="en-US"/>
        </w:rPr>
        <w:t xml:space="preserve"> </w:t>
      </w:r>
      <w:r w:rsidR="001501EF" w:rsidRPr="00206604">
        <w:rPr>
          <w:rFonts w:eastAsiaTheme="minorHAnsi"/>
          <w:lang w:eastAsia="en-US"/>
        </w:rPr>
        <w:t xml:space="preserve">- </w:t>
      </w:r>
      <w:r w:rsidRPr="00206604">
        <w:rPr>
          <w:rFonts w:eastAsiaTheme="minorHAnsi"/>
          <w:lang w:eastAsia="en-US"/>
        </w:rPr>
        <w:t xml:space="preserve">преподаватель Щедрин Дмитрий Сергеевич. По итогам конференции </w:t>
      </w:r>
      <w:r w:rsidR="001501EF" w:rsidRPr="00206604">
        <w:rPr>
          <w:rFonts w:eastAsiaTheme="minorHAnsi"/>
          <w:lang w:eastAsia="en-US"/>
        </w:rPr>
        <w:t xml:space="preserve">они </w:t>
      </w:r>
      <w:r w:rsidRPr="00206604">
        <w:rPr>
          <w:rFonts w:eastAsiaTheme="minorHAnsi"/>
          <w:lang w:eastAsia="en-US"/>
        </w:rPr>
        <w:t>получили сертификат</w:t>
      </w:r>
      <w:r w:rsidR="001501EF" w:rsidRPr="00206604">
        <w:rPr>
          <w:rFonts w:eastAsiaTheme="minorHAnsi"/>
          <w:lang w:eastAsia="en-US"/>
        </w:rPr>
        <w:t>ы</w:t>
      </w:r>
      <w:r w:rsidRPr="00206604">
        <w:rPr>
          <w:rFonts w:eastAsiaTheme="minorHAnsi"/>
          <w:lang w:eastAsia="en-US"/>
        </w:rPr>
        <w:t xml:space="preserve"> участник</w:t>
      </w:r>
      <w:r w:rsidR="001501EF" w:rsidRPr="00206604">
        <w:rPr>
          <w:rFonts w:eastAsiaTheme="minorHAnsi"/>
          <w:lang w:eastAsia="en-US"/>
        </w:rPr>
        <w:t>ов.</w:t>
      </w:r>
    </w:p>
    <w:p w:rsidR="009215C2" w:rsidRDefault="009215C2" w:rsidP="009215C2">
      <w:pPr>
        <w:jc w:val="both"/>
        <w:rPr>
          <w:rFonts w:eastAsiaTheme="minorHAnsi"/>
          <w:lang w:eastAsia="en-US"/>
        </w:rPr>
      </w:pPr>
      <w:r w:rsidRPr="00206604">
        <w:rPr>
          <w:rFonts w:eastAsiaTheme="minorHAnsi"/>
          <w:lang w:eastAsia="en-US"/>
        </w:rPr>
        <w:t xml:space="preserve">   </w:t>
      </w:r>
      <w:r w:rsidR="001501EF" w:rsidRPr="00206604">
        <w:rPr>
          <w:rFonts w:eastAsiaTheme="minorHAnsi"/>
          <w:lang w:eastAsia="en-US"/>
        </w:rPr>
        <w:t>Также в</w:t>
      </w:r>
      <w:r w:rsidRPr="00206604">
        <w:rPr>
          <w:rFonts w:eastAsiaTheme="minorHAnsi"/>
          <w:lang w:eastAsia="en-US"/>
        </w:rPr>
        <w:t xml:space="preserve"> рамках конференции состоялся круглый стол на тему «К вопросу о повышении качества учебно-воспитательного процесса в профессиональных образовательных организациях спортивной направленности» с участием представителей нашего техникум</w:t>
      </w:r>
      <w:proofErr w:type="gramStart"/>
      <w:r w:rsidRPr="00206604">
        <w:rPr>
          <w:rFonts w:eastAsiaTheme="minorHAnsi"/>
          <w:lang w:eastAsia="en-US"/>
        </w:rPr>
        <w:t>а-</w:t>
      </w:r>
      <w:proofErr w:type="gramEnd"/>
      <w:r w:rsidRPr="00206604">
        <w:rPr>
          <w:rFonts w:eastAsiaTheme="minorHAnsi"/>
          <w:lang w:eastAsia="en-US"/>
        </w:rPr>
        <w:t xml:space="preserve"> заместителя директора по уче</w:t>
      </w:r>
      <w:r w:rsidR="001501EF" w:rsidRPr="00206604">
        <w:rPr>
          <w:rFonts w:eastAsiaTheme="minorHAnsi"/>
          <w:lang w:eastAsia="en-US"/>
        </w:rPr>
        <w:t>бной работе Бирюковой О.В. и методиста Исаковой М.И.</w:t>
      </w:r>
    </w:p>
    <w:p w:rsidR="00206604" w:rsidRPr="00206604" w:rsidRDefault="00206604" w:rsidP="009215C2">
      <w:pPr>
        <w:jc w:val="both"/>
        <w:rPr>
          <w:rFonts w:eastAsiaTheme="minorHAnsi"/>
          <w:lang w:eastAsia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206"/>
      </w:tblGrid>
      <w:tr w:rsidR="00206604" w:rsidTr="00174CE6">
        <w:tc>
          <w:tcPr>
            <w:tcW w:w="4785" w:type="dxa"/>
          </w:tcPr>
          <w:p w:rsidR="00206604" w:rsidRDefault="00206604" w:rsidP="009215C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2C7692CA" wp14:editId="5BEA12E4">
                  <wp:extent cx="3387699" cy="25309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784" cy="253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06604" w:rsidRDefault="00174CE6" w:rsidP="009215C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3DE3A7EB" wp14:editId="61ADBC35">
                  <wp:extent cx="3381829" cy="252765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720" cy="2529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04" w:rsidTr="00174CE6">
        <w:tc>
          <w:tcPr>
            <w:tcW w:w="4785" w:type="dxa"/>
          </w:tcPr>
          <w:p w:rsidR="00206604" w:rsidRDefault="00206604" w:rsidP="009215C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7A4B0C8" wp14:editId="041EDB00">
                  <wp:extent cx="3239689" cy="235131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41" cy="236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06604" w:rsidRDefault="00206604" w:rsidP="009215C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C449AC" wp14:editId="3B4B0794">
                  <wp:extent cx="3248073" cy="226422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785" cy="2280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5C2" w:rsidRDefault="009215C2" w:rsidP="00174CE6">
      <w:pPr>
        <w:jc w:val="both"/>
        <w:rPr>
          <w:sz w:val="28"/>
          <w:szCs w:val="28"/>
        </w:rPr>
      </w:pPr>
      <w:bookmarkStart w:id="0" w:name="_GoBack"/>
      <w:bookmarkEnd w:id="0"/>
    </w:p>
    <w:sectPr w:rsidR="009215C2" w:rsidSect="00206604">
      <w:pgSz w:w="11906" w:h="16838"/>
      <w:pgMar w:top="426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attachedTemplate r:id="rId1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34720"/>
    <w:rsid w:val="0006718C"/>
    <w:rsid w:val="001501EF"/>
    <w:rsid w:val="00174CE6"/>
    <w:rsid w:val="00206604"/>
    <w:rsid w:val="007639B7"/>
    <w:rsid w:val="00890338"/>
    <w:rsid w:val="009215C2"/>
    <w:rsid w:val="009430A6"/>
    <w:rsid w:val="00DD5672"/>
    <w:rsid w:val="00E035F5"/>
    <w:rsid w:val="00E3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7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7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720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uiPriority w:val="59"/>
    <w:rsid w:val="00206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9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&#1056;&#1072;&#1073;&#1086;&#1095;&#1080;&#1081;%20&#1089;&#1090;&#1086;&#1083;\&#1044;&#1086;&#1082;&#1091;&#1084;&#1077;&#1085;&#1090;%20Microsoft%20Office%20Wor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Документ Microsoft Office Word</Template>
  <TotalTime>69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</cp:lastModifiedBy>
  <cp:revision>3</cp:revision>
  <dcterms:created xsi:type="dcterms:W3CDTF">2014-03-31T06:51:00Z</dcterms:created>
  <dcterms:modified xsi:type="dcterms:W3CDTF">2014-03-31T08:22:00Z</dcterms:modified>
</cp:coreProperties>
</file>